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ook w:val="04A0" w:firstRow="1" w:lastRow="0" w:firstColumn="1" w:lastColumn="0" w:noHBand="0" w:noVBand="1"/>
      </w:tblPr>
      <w:tblGrid>
        <w:gridCol w:w="5031"/>
        <w:gridCol w:w="5031"/>
      </w:tblGrid>
      <w:tr w:rsidR="00EF209E" w:rsidTr="00FC0CA3">
        <w:tc>
          <w:tcPr>
            <w:tcW w:w="5031" w:type="dxa"/>
            <w:shd w:val="clear" w:color="auto" w:fill="auto"/>
          </w:tcPr>
          <w:p w:rsidR="00EF209E" w:rsidRDefault="00BE67DF" w:rsidP="00EF209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1" locked="0" layoutInCell="1" allowOverlap="1">
                      <wp:simplePos x="0" y="0"/>
                      <wp:positionH relativeFrom="column">
                        <wp:posOffset>-431165</wp:posOffset>
                      </wp:positionH>
                      <wp:positionV relativeFrom="paragraph">
                        <wp:posOffset>-551180</wp:posOffset>
                      </wp:positionV>
                      <wp:extent cx="7039610" cy="4838700"/>
                      <wp:effectExtent l="0" t="0" r="0" b="0"/>
                      <wp:wrapNone/>
                      <wp:docPr id="1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039610" cy="4838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C0CA3" w:rsidRDefault="00FC0CA3"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2" o:spid="_x0000_s1026" type="#_x0000_t202" style="position:absolute;margin-left:-33.95pt;margin-top:-43.4pt;width:554.3pt;height:381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" fillcolor="#ffc000" strokecolor="white">
                      <v:textbox>
                        <w:txbxContent>
                          <w:p w:rsidR="00FC0CA3" w:rsidRDefault="00FC0CA3"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EF209E" w:rsidRPr="00FC0CA3" w:rsidRDefault="00FC0CA3" w:rsidP="00EF209E">
            <w:r>
              <w:t xml:space="preserve"> </w:t>
            </w:r>
            <w:r w:rsidR="00EF209E" w:rsidRPr="00FC0CA3">
              <w:t>Nur ausfüllen durch den Auftraggeber</w:t>
            </w:r>
          </w:p>
          <w:p w:rsidR="00EF209E" w:rsidRPr="00FC0CA3" w:rsidRDefault="00EF209E" w:rsidP="00EF209E"/>
          <w:p w:rsidR="00FC0CA3" w:rsidRPr="00FC0CA3" w:rsidRDefault="00FC0CA3" w:rsidP="00EF209E"/>
          <w:p w:rsidR="00EF209E" w:rsidRPr="00FC0CA3" w:rsidRDefault="00FC0CA3" w:rsidP="00EF209E">
            <w:r>
              <w:t xml:space="preserve"> </w:t>
            </w:r>
            <w:r w:rsidR="00EF209E" w:rsidRPr="00FC0CA3">
              <w:t>Eingegangen am:_________________ 201</w:t>
            </w:r>
            <w:r w:rsidR="000550F7">
              <w:t>8</w:t>
            </w:r>
          </w:p>
          <w:p w:rsidR="00EF209E" w:rsidRPr="00FC0CA3" w:rsidRDefault="00EF209E" w:rsidP="00EF209E"/>
          <w:p w:rsidR="00EF209E" w:rsidRPr="00FC0CA3" w:rsidRDefault="00EF209E" w:rsidP="00EF209E"/>
          <w:p w:rsidR="00EF209E" w:rsidRPr="00FC0CA3" w:rsidRDefault="00FC0CA3" w:rsidP="00EF209E">
            <w:r>
              <w:t xml:space="preserve"> </w:t>
            </w:r>
            <w:r w:rsidR="00EF209E" w:rsidRPr="00FC0CA3">
              <w:t>Eingegangen um __________________ Uhr</w:t>
            </w:r>
          </w:p>
          <w:p w:rsidR="00EF209E" w:rsidRPr="00FC0CA3" w:rsidRDefault="00EF209E" w:rsidP="00EF209E"/>
          <w:p w:rsidR="00EF209E" w:rsidRPr="00FC0CA3" w:rsidRDefault="00EF209E" w:rsidP="00EF209E"/>
          <w:p w:rsidR="00EF209E" w:rsidRPr="00FC0CA3" w:rsidRDefault="00EF209E" w:rsidP="00EF209E"/>
          <w:p w:rsidR="00EF209E" w:rsidRPr="00FC0CA3" w:rsidRDefault="00FC0CA3" w:rsidP="00EF209E">
            <w:r>
              <w:t xml:space="preserve"> </w:t>
            </w:r>
            <w:r w:rsidR="00EF209E" w:rsidRPr="00FC0CA3">
              <w:t xml:space="preserve">Eingegangen durch:   </w:t>
            </w:r>
            <w:r w:rsidR="00EF209E" w:rsidRPr="00FC0CA3">
              <w:sym w:font="Wingdings" w:char="F06F"/>
            </w:r>
            <w:r w:rsidR="00EF209E" w:rsidRPr="00FC0CA3">
              <w:t xml:space="preserve">  Post / Postfach</w:t>
            </w:r>
          </w:p>
          <w:p w:rsidR="00EF209E" w:rsidRPr="00FC0CA3" w:rsidRDefault="00EF209E" w:rsidP="00EF209E"/>
          <w:p w:rsidR="00EF209E" w:rsidRPr="00FC0CA3" w:rsidRDefault="00FC0CA3" w:rsidP="00EF209E">
            <w:r>
              <w:t xml:space="preserve"> </w:t>
            </w:r>
            <w:r w:rsidR="00EF209E" w:rsidRPr="00FC0CA3">
              <w:sym w:font="Wingdings" w:char="F06F"/>
            </w:r>
            <w:r w:rsidR="00EF209E" w:rsidRPr="00FC0CA3">
              <w:t xml:space="preserve">  Kurierdienst           </w:t>
            </w:r>
            <w:r w:rsidR="00EF209E" w:rsidRPr="00FC0CA3">
              <w:sym w:font="Wingdings" w:char="F06F"/>
            </w:r>
            <w:r w:rsidR="00EF209E" w:rsidRPr="00FC0CA3">
              <w:t xml:space="preserve">  Persönlich</w:t>
            </w:r>
          </w:p>
          <w:p w:rsidR="00FC0CA3" w:rsidRPr="00FC0CA3" w:rsidRDefault="00FC0CA3" w:rsidP="00EF209E"/>
          <w:p w:rsidR="00FC0CA3" w:rsidRPr="00FC0CA3" w:rsidRDefault="00FC0CA3" w:rsidP="00EF209E"/>
          <w:p w:rsidR="00FC0CA3" w:rsidRPr="00FC0CA3" w:rsidRDefault="00FC0CA3" w:rsidP="00EF209E">
            <w:r>
              <w:t xml:space="preserve"> </w:t>
            </w:r>
            <w:r w:rsidRPr="00FC0CA3">
              <w:t>Eingangsstempel:</w:t>
            </w:r>
          </w:p>
          <w:p w:rsidR="00EF209E" w:rsidRDefault="00EF209E" w:rsidP="00EF209E"/>
          <w:p w:rsidR="00EF209E" w:rsidRDefault="00EF209E" w:rsidP="00EF209E"/>
          <w:p w:rsidR="00EF209E" w:rsidRDefault="00EF209E" w:rsidP="00EF209E"/>
          <w:p w:rsidR="00EF209E" w:rsidRDefault="00EF209E" w:rsidP="00EF209E"/>
          <w:p w:rsidR="00EF209E" w:rsidRDefault="00EF209E" w:rsidP="00EF209E"/>
          <w:p w:rsidR="00EF209E" w:rsidRDefault="00EF209E" w:rsidP="00EF209E"/>
        </w:tc>
        <w:tc>
          <w:tcPr>
            <w:tcW w:w="5031" w:type="dxa"/>
            <w:shd w:val="clear" w:color="auto" w:fill="auto"/>
          </w:tcPr>
          <w:p w:rsidR="00EF209E" w:rsidRDefault="00EF209E" w:rsidP="00EF209E"/>
          <w:p w:rsidR="00EF209E" w:rsidRPr="00FC0CA3" w:rsidRDefault="00FC0CA3" w:rsidP="00EF209E">
            <w:r>
              <w:t xml:space="preserve"> </w:t>
            </w:r>
            <w:r w:rsidR="00EF209E" w:rsidRPr="00FC0CA3">
              <w:t>Absender/Bieter (Firmenstempel)</w:t>
            </w:r>
          </w:p>
          <w:p w:rsidR="00EF209E" w:rsidRPr="00FC0CA3" w:rsidRDefault="00EF209E" w:rsidP="00EF209E"/>
          <w:p w:rsidR="00EF209E" w:rsidRPr="00FC0CA3" w:rsidRDefault="00EF209E" w:rsidP="00EF209E"/>
          <w:p w:rsidR="00EF209E" w:rsidRPr="00FC0CA3" w:rsidRDefault="00EF209E" w:rsidP="00EF209E"/>
          <w:p w:rsidR="00EF209E" w:rsidRPr="00FC0CA3" w:rsidRDefault="00EF209E" w:rsidP="00EF209E"/>
          <w:p w:rsidR="00DB660A" w:rsidRPr="00FC0CA3" w:rsidRDefault="00DB660A" w:rsidP="00EF209E"/>
          <w:p w:rsidR="00EF209E" w:rsidRPr="00FC0CA3" w:rsidRDefault="00EF209E" w:rsidP="00EF209E"/>
          <w:p w:rsidR="00EF209E" w:rsidRPr="00FC0CA3" w:rsidRDefault="00EF209E" w:rsidP="00EF209E"/>
          <w:p w:rsidR="00EF209E" w:rsidRPr="00FC0CA3" w:rsidRDefault="00EF209E" w:rsidP="00FC0CA3">
            <w:pPr>
              <w:jc w:val="center"/>
              <w:rPr>
                <w:b/>
                <w:color w:val="FF0000"/>
                <w:sz w:val="32"/>
              </w:rPr>
            </w:pPr>
            <w:r w:rsidRPr="00FC0CA3">
              <w:rPr>
                <w:b/>
                <w:color w:val="FF0000"/>
                <w:sz w:val="32"/>
              </w:rPr>
              <w:t>Bitte nicht öffnen!</w:t>
            </w:r>
          </w:p>
          <w:p w:rsidR="00EF209E" w:rsidRPr="00FC0CA3" w:rsidRDefault="00EF209E" w:rsidP="00FC0CA3">
            <w:pPr>
              <w:jc w:val="center"/>
            </w:pPr>
          </w:p>
          <w:p w:rsidR="00EF209E" w:rsidRDefault="00EF209E" w:rsidP="00FC0CA3">
            <w:pPr>
              <w:jc w:val="center"/>
            </w:pPr>
          </w:p>
          <w:p w:rsidR="00290055" w:rsidRDefault="00290055" w:rsidP="00FC0CA3">
            <w:pPr>
              <w:jc w:val="center"/>
            </w:pPr>
          </w:p>
          <w:p w:rsidR="00290055" w:rsidRPr="00FC0CA3" w:rsidRDefault="00290055" w:rsidP="00FC0CA3">
            <w:pPr>
              <w:jc w:val="center"/>
            </w:pPr>
          </w:p>
          <w:p w:rsidR="00EF209E" w:rsidRPr="00FC0CA3" w:rsidRDefault="00EF209E" w:rsidP="00FC0CA3">
            <w:pPr>
              <w:jc w:val="center"/>
            </w:pPr>
          </w:p>
          <w:p w:rsidR="00EF209E" w:rsidRPr="00FC0CA3" w:rsidRDefault="00EF209E" w:rsidP="00FC0CA3">
            <w:pPr>
              <w:jc w:val="center"/>
              <w:rPr>
                <w:sz w:val="24"/>
              </w:rPr>
            </w:pPr>
            <w:r w:rsidRPr="00FC0CA3">
              <w:rPr>
                <w:sz w:val="24"/>
              </w:rPr>
              <w:t>Angebot im Au</w:t>
            </w:r>
            <w:bookmarkStart w:id="0" w:name="_GoBack"/>
            <w:bookmarkEnd w:id="0"/>
            <w:r w:rsidRPr="00FC0CA3">
              <w:rPr>
                <w:sz w:val="24"/>
              </w:rPr>
              <w:t>sschreibungsverfahren:</w:t>
            </w:r>
          </w:p>
          <w:p w:rsidR="000B1648" w:rsidRDefault="00963FC9" w:rsidP="00FC0CA3">
            <w:pPr>
              <w:jc w:val="center"/>
              <w:rPr>
                <w:sz w:val="24"/>
              </w:rPr>
            </w:pPr>
            <w:r w:rsidRPr="00963FC9">
              <w:rPr>
                <w:sz w:val="24"/>
              </w:rPr>
              <w:t>201</w:t>
            </w:r>
            <w:r w:rsidR="00BC4735">
              <w:rPr>
                <w:sz w:val="24"/>
              </w:rPr>
              <w:t>8</w:t>
            </w:r>
            <w:r w:rsidRPr="00963FC9">
              <w:rPr>
                <w:sz w:val="24"/>
              </w:rPr>
              <w:t>-0</w:t>
            </w:r>
            <w:r w:rsidR="00D22DA0">
              <w:rPr>
                <w:sz w:val="24"/>
              </w:rPr>
              <w:t>17</w:t>
            </w:r>
            <w:r w:rsidR="00290055">
              <w:rPr>
                <w:sz w:val="24"/>
              </w:rPr>
              <w:t xml:space="preserve"> </w:t>
            </w:r>
            <w:r w:rsidR="00D22DA0">
              <w:rPr>
                <w:sz w:val="24"/>
              </w:rPr>
              <w:t>„tim“ Augsburg“</w:t>
            </w:r>
          </w:p>
          <w:p w:rsidR="00FC0CA3" w:rsidRDefault="00BB3482" w:rsidP="00FC0CA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EF209E" w:rsidRPr="00FC0CA3">
              <w:rPr>
                <w:sz w:val="24"/>
              </w:rPr>
              <w:t>Ende der Angebotsfrist:</w:t>
            </w:r>
          </w:p>
          <w:p w:rsidR="00963FC9" w:rsidRPr="00FC0CA3" w:rsidRDefault="00963FC9" w:rsidP="00FC0CA3">
            <w:pPr>
              <w:jc w:val="center"/>
              <w:rPr>
                <w:sz w:val="24"/>
              </w:rPr>
            </w:pPr>
          </w:p>
          <w:p w:rsidR="00EF209E" w:rsidRDefault="0084108C" w:rsidP="00361BD8">
            <w:pPr>
              <w:jc w:val="center"/>
            </w:pPr>
            <w:r>
              <w:rPr>
                <w:b/>
                <w:sz w:val="32"/>
                <w:szCs w:val="32"/>
              </w:rPr>
              <w:t>07.11</w:t>
            </w:r>
            <w:r w:rsidR="00100269">
              <w:rPr>
                <w:b/>
                <w:sz w:val="32"/>
                <w:szCs w:val="32"/>
              </w:rPr>
              <w:t>.2018</w:t>
            </w:r>
            <w:r w:rsidR="00FC26CC">
              <w:rPr>
                <w:b/>
                <w:sz w:val="32"/>
                <w:szCs w:val="32"/>
              </w:rPr>
              <w:t xml:space="preserve"> -</w:t>
            </w:r>
            <w:r w:rsidR="00EF209E" w:rsidRPr="00DB660A">
              <w:rPr>
                <w:b/>
                <w:sz w:val="32"/>
                <w:szCs w:val="32"/>
              </w:rPr>
              <w:t xml:space="preserve"> </w:t>
            </w:r>
            <w:r w:rsidR="00E60446">
              <w:rPr>
                <w:b/>
                <w:sz w:val="32"/>
                <w:szCs w:val="32"/>
              </w:rPr>
              <w:t>1</w:t>
            </w:r>
            <w:r w:rsidR="00290055">
              <w:rPr>
                <w:b/>
                <w:sz w:val="32"/>
                <w:szCs w:val="32"/>
              </w:rPr>
              <w:t>0</w:t>
            </w:r>
            <w:r w:rsidR="00EF209E" w:rsidRPr="00DB660A">
              <w:rPr>
                <w:b/>
                <w:sz w:val="32"/>
                <w:szCs w:val="32"/>
              </w:rPr>
              <w:t>:</w:t>
            </w:r>
            <w:r w:rsidR="00BB3482">
              <w:rPr>
                <w:b/>
                <w:sz w:val="32"/>
                <w:szCs w:val="32"/>
              </w:rPr>
              <w:t>0</w:t>
            </w:r>
            <w:r w:rsidR="00EF209E" w:rsidRPr="00DB660A">
              <w:rPr>
                <w:b/>
                <w:sz w:val="32"/>
                <w:szCs w:val="32"/>
              </w:rPr>
              <w:t>0</w:t>
            </w:r>
            <w:r w:rsidR="00EF209E" w:rsidRPr="00DB660A">
              <w:rPr>
                <w:sz w:val="32"/>
                <w:szCs w:val="32"/>
              </w:rPr>
              <w:t xml:space="preserve"> </w:t>
            </w:r>
            <w:r w:rsidR="00EF209E" w:rsidRPr="00DB660A">
              <w:rPr>
                <w:b/>
                <w:sz w:val="32"/>
                <w:szCs w:val="32"/>
              </w:rPr>
              <w:t>Uhr</w:t>
            </w:r>
          </w:p>
          <w:p w:rsidR="00EF209E" w:rsidRDefault="00EF209E" w:rsidP="00EF209E"/>
        </w:tc>
      </w:tr>
    </w:tbl>
    <w:p w:rsidR="00C05C62" w:rsidRPr="00EF209E" w:rsidRDefault="00C05C62" w:rsidP="00EF209E"/>
    <w:sectPr w:rsidR="00C05C62" w:rsidRPr="00EF209E" w:rsidSect="00FC0CA3">
      <w:headerReference w:type="default" r:id="rId9"/>
      <w:footerReference w:type="default" r:id="rId10"/>
      <w:pgSz w:w="11907" w:h="8391" w:orient="landscape" w:code="11"/>
      <w:pgMar w:top="567" w:right="992" w:bottom="851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14AE" w:rsidRDefault="00FD14AE">
      <w:r>
        <w:separator/>
      </w:r>
    </w:p>
  </w:endnote>
  <w:endnote w:type="continuationSeparator" w:id="0">
    <w:p w:rsidR="00FD14AE" w:rsidRDefault="00FD1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APDings">
    <w:charset w:val="02"/>
    <w:family w:val="modern"/>
    <w:pitch w:val="fixed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KK LucidaSans Roman">
    <w:charset w:val="00"/>
    <w:family w:val="auto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BFB" w:rsidRDefault="00C32BFB" w:rsidP="00C32BFB">
    <w:pPr>
      <w:pStyle w:val="Fuzeile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14AE" w:rsidRDefault="00FD14AE">
      <w:r>
        <w:separator/>
      </w:r>
    </w:p>
  </w:footnote>
  <w:footnote w:type="continuationSeparator" w:id="0">
    <w:p w:rsidR="00FD14AE" w:rsidRDefault="00FD14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4263" w:rsidRDefault="00AE4263" w:rsidP="00AE4263">
    <w:pPr>
      <w:pStyle w:val="Kopfzeile"/>
      <w:ind w:left="1080" w:hanging="1080"/>
      <w:rPr>
        <w:b/>
        <w:sz w:val="18"/>
        <w:szCs w:val="18"/>
      </w:rPr>
    </w:pPr>
  </w:p>
  <w:p w:rsidR="008B3BE4" w:rsidRDefault="008B3BE4" w:rsidP="00AE4263">
    <w:pPr>
      <w:pStyle w:val="Kopfzeile"/>
      <w:ind w:left="1080" w:hanging="108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22A17"/>
    <w:multiLevelType w:val="singleLevel"/>
    <w:tmpl w:val="037882A4"/>
    <w:lvl w:ilvl="0">
      <w:start w:val="3"/>
      <w:numFmt w:val="bullet"/>
      <w:lvlText w:val=""/>
      <w:lvlJc w:val="left"/>
      <w:pPr>
        <w:tabs>
          <w:tab w:val="num" w:pos="360"/>
        </w:tabs>
        <w:ind w:left="360" w:hanging="360"/>
      </w:pPr>
      <w:rPr>
        <w:rFonts w:ascii="SAPDings" w:hAnsi="SAPDings" w:hint="default"/>
        <w:b w:val="0"/>
        <w:sz w:val="24"/>
      </w:rPr>
    </w:lvl>
  </w:abstractNum>
  <w:abstractNum w:abstractNumId="1">
    <w:nsid w:val="39426896"/>
    <w:multiLevelType w:val="hybridMultilevel"/>
    <w:tmpl w:val="21C28A96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ABA3A8F"/>
    <w:multiLevelType w:val="singleLevel"/>
    <w:tmpl w:val="037882A4"/>
    <w:lvl w:ilvl="0">
      <w:start w:val="3"/>
      <w:numFmt w:val="bullet"/>
      <w:lvlText w:val=""/>
      <w:lvlJc w:val="left"/>
      <w:pPr>
        <w:tabs>
          <w:tab w:val="num" w:pos="360"/>
        </w:tabs>
        <w:ind w:left="360" w:hanging="360"/>
      </w:pPr>
      <w:rPr>
        <w:rFonts w:ascii="SAPDings" w:hAnsi="SAPDings" w:hint="default"/>
        <w:b w:val="0"/>
        <w:sz w:val="24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8D1"/>
    <w:rsid w:val="000171D2"/>
    <w:rsid w:val="000204B9"/>
    <w:rsid w:val="000550F7"/>
    <w:rsid w:val="0005786D"/>
    <w:rsid w:val="000B1648"/>
    <w:rsid w:val="00100269"/>
    <w:rsid w:val="0010253D"/>
    <w:rsid w:val="00132D07"/>
    <w:rsid w:val="001725DB"/>
    <w:rsid w:val="001A4B18"/>
    <w:rsid w:val="001A6DBD"/>
    <w:rsid w:val="001D4B3A"/>
    <w:rsid w:val="001D66E9"/>
    <w:rsid w:val="001E2B78"/>
    <w:rsid w:val="00220625"/>
    <w:rsid w:val="00234D9E"/>
    <w:rsid w:val="00251F86"/>
    <w:rsid w:val="00290055"/>
    <w:rsid w:val="002B4BB3"/>
    <w:rsid w:val="00361BD8"/>
    <w:rsid w:val="003805DA"/>
    <w:rsid w:val="003F497A"/>
    <w:rsid w:val="00482982"/>
    <w:rsid w:val="004B2DCF"/>
    <w:rsid w:val="004F66D9"/>
    <w:rsid w:val="00507737"/>
    <w:rsid w:val="00513C1B"/>
    <w:rsid w:val="00523450"/>
    <w:rsid w:val="00525345"/>
    <w:rsid w:val="0054043C"/>
    <w:rsid w:val="00584D6D"/>
    <w:rsid w:val="005C6D7E"/>
    <w:rsid w:val="005E31CB"/>
    <w:rsid w:val="00640AA4"/>
    <w:rsid w:val="00654561"/>
    <w:rsid w:val="006B223C"/>
    <w:rsid w:val="006C083D"/>
    <w:rsid w:val="006D06C7"/>
    <w:rsid w:val="00714717"/>
    <w:rsid w:val="00717255"/>
    <w:rsid w:val="00723AB5"/>
    <w:rsid w:val="007D2AB5"/>
    <w:rsid w:val="00807C50"/>
    <w:rsid w:val="00825C52"/>
    <w:rsid w:val="00825D21"/>
    <w:rsid w:val="0084108C"/>
    <w:rsid w:val="008447E1"/>
    <w:rsid w:val="0087459E"/>
    <w:rsid w:val="008B3BE4"/>
    <w:rsid w:val="008D1FE6"/>
    <w:rsid w:val="008E3882"/>
    <w:rsid w:val="0091276C"/>
    <w:rsid w:val="00920853"/>
    <w:rsid w:val="00937561"/>
    <w:rsid w:val="00963FC9"/>
    <w:rsid w:val="00987BA8"/>
    <w:rsid w:val="00994817"/>
    <w:rsid w:val="009A1C20"/>
    <w:rsid w:val="009A5FE4"/>
    <w:rsid w:val="00A304F9"/>
    <w:rsid w:val="00A306A8"/>
    <w:rsid w:val="00A8243D"/>
    <w:rsid w:val="00AA04D1"/>
    <w:rsid w:val="00AA72A2"/>
    <w:rsid w:val="00AC1CF9"/>
    <w:rsid w:val="00AD4648"/>
    <w:rsid w:val="00AD4747"/>
    <w:rsid w:val="00AE4263"/>
    <w:rsid w:val="00B35EC1"/>
    <w:rsid w:val="00B37B4C"/>
    <w:rsid w:val="00B47C45"/>
    <w:rsid w:val="00BA0E54"/>
    <w:rsid w:val="00BB3482"/>
    <w:rsid w:val="00BC4735"/>
    <w:rsid w:val="00BE1B7E"/>
    <w:rsid w:val="00BE67DF"/>
    <w:rsid w:val="00C05C62"/>
    <w:rsid w:val="00C32BFB"/>
    <w:rsid w:val="00C806E0"/>
    <w:rsid w:val="00C828E5"/>
    <w:rsid w:val="00CB5DE2"/>
    <w:rsid w:val="00CC4DC7"/>
    <w:rsid w:val="00CE2E36"/>
    <w:rsid w:val="00CF3E20"/>
    <w:rsid w:val="00D22DA0"/>
    <w:rsid w:val="00DB660A"/>
    <w:rsid w:val="00DC41E2"/>
    <w:rsid w:val="00E10B62"/>
    <w:rsid w:val="00E46943"/>
    <w:rsid w:val="00E60446"/>
    <w:rsid w:val="00E773AD"/>
    <w:rsid w:val="00E97169"/>
    <w:rsid w:val="00EE07AD"/>
    <w:rsid w:val="00EE093E"/>
    <w:rsid w:val="00EF018E"/>
    <w:rsid w:val="00EF209E"/>
    <w:rsid w:val="00F073AF"/>
    <w:rsid w:val="00F718D1"/>
    <w:rsid w:val="00F86B0F"/>
    <w:rsid w:val="00FB56D3"/>
    <w:rsid w:val="00FB73CC"/>
    <w:rsid w:val="00FC0CA3"/>
    <w:rsid w:val="00FC26CC"/>
    <w:rsid w:val="00FD05CA"/>
    <w:rsid w:val="00FD0613"/>
    <w:rsid w:val="00FD14AE"/>
    <w:rsid w:val="00FD274D"/>
    <w:rsid w:val="00FD6E55"/>
    <w:rsid w:val="00FE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rFonts w:ascii="IKK LucidaSans Roman" w:hAnsi="IKK LucidaSans Roman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pPr>
      <w:tabs>
        <w:tab w:val="center" w:pos="4536"/>
        <w:tab w:val="right" w:pos="9072"/>
      </w:tabs>
    </w:pPr>
    <w:rPr>
      <w:rFonts w:ascii="Times New Roman" w:hAnsi="Times New Roman"/>
      <w:sz w:val="20"/>
    </w:rPr>
  </w:style>
  <w:style w:type="paragraph" w:customStyle="1" w:styleId="Normal-Absatz">
    <w:name w:val="Normal-Absatz"/>
    <w:basedOn w:val="Standard"/>
    <w:pPr>
      <w:spacing w:line="360" w:lineRule="auto"/>
    </w:pPr>
    <w:rPr>
      <w:rFonts w:ascii="Arial" w:hAnsi="Arial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3805DA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4B2DCF"/>
    <w:pPr>
      <w:spacing w:before="120"/>
      <w:ind w:left="720"/>
      <w:contextualSpacing/>
    </w:pPr>
    <w:rPr>
      <w:rFonts w:ascii="Arial" w:hAnsi="Arial"/>
      <w:sz w:val="24"/>
      <w:szCs w:val="22"/>
      <w:lang w:eastAsia="en-US"/>
    </w:rPr>
  </w:style>
  <w:style w:type="table" w:styleId="Tabellenraster">
    <w:name w:val="Table Grid"/>
    <w:basedOn w:val="NormaleTabelle"/>
    <w:rsid w:val="00C05C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rFonts w:ascii="IKK LucidaSans Roman" w:hAnsi="IKK LucidaSans Roman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pPr>
      <w:tabs>
        <w:tab w:val="center" w:pos="4536"/>
        <w:tab w:val="right" w:pos="9072"/>
      </w:tabs>
    </w:pPr>
    <w:rPr>
      <w:rFonts w:ascii="Times New Roman" w:hAnsi="Times New Roman"/>
      <w:sz w:val="20"/>
    </w:rPr>
  </w:style>
  <w:style w:type="paragraph" w:customStyle="1" w:styleId="Normal-Absatz">
    <w:name w:val="Normal-Absatz"/>
    <w:basedOn w:val="Standard"/>
    <w:pPr>
      <w:spacing w:line="360" w:lineRule="auto"/>
    </w:pPr>
    <w:rPr>
      <w:rFonts w:ascii="Arial" w:hAnsi="Arial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3805DA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4B2DCF"/>
    <w:pPr>
      <w:spacing w:before="120"/>
      <w:ind w:left="720"/>
      <w:contextualSpacing/>
    </w:pPr>
    <w:rPr>
      <w:rFonts w:ascii="Arial" w:hAnsi="Arial"/>
      <w:sz w:val="24"/>
      <w:szCs w:val="22"/>
      <w:lang w:eastAsia="en-US"/>
    </w:rPr>
  </w:style>
  <w:style w:type="table" w:styleId="Tabellenraster">
    <w:name w:val="Table Grid"/>
    <w:basedOn w:val="NormaleTabelle"/>
    <w:rsid w:val="00C05C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Gesch&#228;ftsbereich%20LEI\FB%20Vertraege\D&#246;ring\Vergabepraxis_im_Gesundheitswesen\(10)%20Angebotskennzettel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6FDA79-DD08-4788-9027-8D9D43C7C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(10) Angebotskennzettel.dot</Template>
  <TotalTime>0</TotalTime>
  <Pages>1</Pages>
  <Words>56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Bitte nicht öffnen</vt:lpstr>
    </vt:vector>
  </TitlesOfParts>
  <Company>IKK-BV</Company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Bitte nicht öffnen</dc:title>
  <dc:creator>Administrator</dc:creator>
  <cp:lastModifiedBy>Werner Andelshauser</cp:lastModifiedBy>
  <cp:revision>32</cp:revision>
  <cp:lastPrinted>2015-01-07T14:48:00Z</cp:lastPrinted>
  <dcterms:created xsi:type="dcterms:W3CDTF">2015-02-01T19:14:00Z</dcterms:created>
  <dcterms:modified xsi:type="dcterms:W3CDTF">2018-09-24T15:47:00Z</dcterms:modified>
</cp:coreProperties>
</file>